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D73" w:rsidRDefault="007A6AAC" w:rsidP="00016D73">
      <w:pPr>
        <w:pStyle w:val="NS"/>
        <w:jc w:val="center"/>
        <w:rPr>
          <w:b/>
          <w:sz w:val="28"/>
          <w:szCs w:val="28"/>
        </w:rPr>
      </w:pPr>
      <w:r w:rsidRPr="00016D73">
        <w:rPr>
          <w:b/>
          <w:sz w:val="28"/>
          <w:szCs w:val="28"/>
        </w:rPr>
        <w:t>Výběrové řízení na rezidenční míst</w:t>
      </w:r>
      <w:r w:rsidR="00BA5081">
        <w:rPr>
          <w:b/>
          <w:sz w:val="28"/>
          <w:szCs w:val="28"/>
        </w:rPr>
        <w:t>o</w:t>
      </w:r>
    </w:p>
    <w:p w:rsidR="00016D73" w:rsidRPr="00016D73" w:rsidRDefault="00016D73" w:rsidP="00016D73">
      <w:pPr>
        <w:pStyle w:val="NS"/>
        <w:jc w:val="center"/>
        <w:rPr>
          <w:b/>
          <w:sz w:val="28"/>
          <w:szCs w:val="28"/>
        </w:rPr>
      </w:pPr>
    </w:p>
    <w:p w:rsidR="0014118F" w:rsidRDefault="007A6AAC" w:rsidP="00016D73">
      <w:pPr>
        <w:pStyle w:val="NS"/>
      </w:pPr>
      <w:r>
        <w:t xml:space="preserve">Na základě vyhlášky 186/2009 Sb. </w:t>
      </w:r>
      <w:r w:rsidR="00E177E9">
        <w:t xml:space="preserve">(viz příloha č. 1) </w:t>
      </w:r>
      <w:r>
        <w:t>vyhlašuje Nemocnice Slaný výb</w:t>
      </w:r>
      <w:r w:rsidR="00E714A7">
        <w:t>ěrové řízení na rezidenční místo v oboru</w:t>
      </w:r>
      <w:r>
        <w:t xml:space="preserve"> specializačního vzdělávání: </w:t>
      </w:r>
    </w:p>
    <w:p w:rsidR="00016D73" w:rsidRDefault="00016D73" w:rsidP="00016D73">
      <w:pPr>
        <w:pStyle w:val="NS"/>
        <w:ind w:firstLine="360"/>
      </w:pPr>
    </w:p>
    <w:p w:rsidR="0014118F" w:rsidRDefault="00BF0C99" w:rsidP="0014118F">
      <w:pPr>
        <w:pStyle w:val="NS"/>
        <w:numPr>
          <w:ilvl w:val="0"/>
          <w:numId w:val="1"/>
        </w:numPr>
        <w:rPr>
          <w:b/>
        </w:rPr>
      </w:pPr>
      <w:r>
        <w:rPr>
          <w:b/>
        </w:rPr>
        <w:t>Anesteziologie a intenzivní medicína</w:t>
      </w:r>
    </w:p>
    <w:p w:rsidR="00016D73" w:rsidRDefault="00016D73" w:rsidP="00E96F83">
      <w:pPr>
        <w:pStyle w:val="NS"/>
        <w:ind w:left="720"/>
        <w:rPr>
          <w:b/>
        </w:rPr>
      </w:pPr>
    </w:p>
    <w:p w:rsidR="0014118F" w:rsidRDefault="0014118F" w:rsidP="00016D73">
      <w:pPr>
        <w:pStyle w:val="NS"/>
      </w:pPr>
      <w:r w:rsidRPr="0014118F">
        <w:t>Přih</w:t>
      </w:r>
      <w:r>
        <w:t>l</w:t>
      </w:r>
      <w:r w:rsidRPr="0014118F">
        <w:t>ášk</w:t>
      </w:r>
      <w:r>
        <w:t>u</w:t>
      </w:r>
      <w:r w:rsidRPr="0014118F">
        <w:t xml:space="preserve"> můž</w:t>
      </w:r>
      <w:r w:rsidR="00BA5081">
        <w:t>e</w:t>
      </w:r>
      <w:r w:rsidRPr="0014118F">
        <w:t xml:space="preserve"> uchazeč podat v termínu </w:t>
      </w:r>
      <w:r w:rsidR="00D35DD0">
        <w:t>1</w:t>
      </w:r>
      <w:r w:rsidR="004E7259">
        <w:t>7</w:t>
      </w:r>
      <w:r w:rsidR="00E714A7">
        <w:t xml:space="preserve">. </w:t>
      </w:r>
      <w:r w:rsidR="004E7259">
        <w:t>8</w:t>
      </w:r>
      <w:bookmarkStart w:id="0" w:name="_GoBack"/>
      <w:bookmarkEnd w:id="0"/>
      <w:r w:rsidR="00E714A7">
        <w:t xml:space="preserve">. - </w:t>
      </w:r>
      <w:r w:rsidR="004E7259">
        <w:t>31</w:t>
      </w:r>
      <w:r w:rsidR="00E714A7">
        <w:t xml:space="preserve">. </w:t>
      </w:r>
      <w:r w:rsidR="004E7259">
        <w:t>10</w:t>
      </w:r>
      <w:r w:rsidRPr="0014118F">
        <w:t>. 20</w:t>
      </w:r>
      <w:r w:rsidR="005A2DB7">
        <w:t>2</w:t>
      </w:r>
      <w:r w:rsidR="00D35DD0">
        <w:t>2</w:t>
      </w:r>
      <w:r w:rsidRPr="0014118F">
        <w:t xml:space="preserve"> elektronicky na </w:t>
      </w:r>
      <w:hyperlink r:id="rId8" w:history="1">
        <w:r w:rsidRPr="0014118F">
          <w:rPr>
            <w:rStyle w:val="Hypertextovodkaz"/>
          </w:rPr>
          <w:t>reditelstvi@</w:t>
        </w:r>
        <w:r w:rsidR="007E32F5">
          <w:rPr>
            <w:rStyle w:val="Hypertextovodkaz"/>
          </w:rPr>
          <w:t>nemsl</w:t>
        </w:r>
        <w:r w:rsidRPr="0014118F">
          <w:rPr>
            <w:rStyle w:val="Hypertextovodkaz"/>
          </w:rPr>
          <w:t>.cz</w:t>
        </w:r>
      </w:hyperlink>
      <w:r w:rsidRPr="0014118F">
        <w:t xml:space="preserve">, poštou na adresu </w:t>
      </w:r>
      <w:r w:rsidR="00351250">
        <w:t xml:space="preserve">vyhlašovatele </w:t>
      </w:r>
      <w:r w:rsidRPr="00351250">
        <w:rPr>
          <w:b/>
        </w:rPr>
        <w:t>Nemocnice Slaný, Politických vězňů 576, 274 01</w:t>
      </w:r>
      <w:r w:rsidRPr="0014118F">
        <w:t xml:space="preserve"> nebo osobně</w:t>
      </w:r>
      <w:r>
        <w:t xml:space="preserve"> v kanceláři asistentky ředitele. </w:t>
      </w:r>
    </w:p>
    <w:p w:rsidR="00351250" w:rsidRDefault="00351250" w:rsidP="0014118F">
      <w:pPr>
        <w:pStyle w:val="NS"/>
      </w:pPr>
    </w:p>
    <w:p w:rsidR="00351250" w:rsidRDefault="00351250" w:rsidP="00351250">
      <w:pPr>
        <w:pStyle w:val="NS"/>
      </w:pPr>
      <w:r>
        <w:t>K přihlášce uchazeč doloží</w:t>
      </w:r>
      <w:r w:rsidR="00F20370">
        <w:t>:</w:t>
      </w:r>
    </w:p>
    <w:p w:rsidR="00351250" w:rsidRDefault="00351250" w:rsidP="00351250">
      <w:pPr>
        <w:pStyle w:val="NS"/>
      </w:pPr>
      <w:r>
        <w:t>a) vyplněný osobní dotazní</w:t>
      </w:r>
      <w:r w:rsidR="00E96F83">
        <w:t xml:space="preserve">k – formulář viz příloha č. </w:t>
      </w:r>
      <w:r w:rsidR="00311BE4">
        <w:t>2</w:t>
      </w:r>
      <w:r>
        <w:t>,</w:t>
      </w:r>
    </w:p>
    <w:p w:rsidR="00351250" w:rsidRDefault="00351250" w:rsidP="00351250">
      <w:pPr>
        <w:pStyle w:val="NS"/>
      </w:pPr>
      <w:r>
        <w:t>b) lékařský posudek o zdravotní způsobilosti k výkonu povolání, který nesmí být starší 3 měsíců,</w:t>
      </w:r>
    </w:p>
    <w:p w:rsidR="00351250" w:rsidRDefault="00351250" w:rsidP="00351250">
      <w:pPr>
        <w:pStyle w:val="NS"/>
      </w:pPr>
      <w:r>
        <w:t>c) výpis z Rejstříku trestů nebo výpis z obdobného rejstříku, který nesmí být starší 3 měsíců,</w:t>
      </w:r>
    </w:p>
    <w:p w:rsidR="00351250" w:rsidRDefault="00351250" w:rsidP="00351250">
      <w:pPr>
        <w:pStyle w:val="NS"/>
      </w:pPr>
      <w:r>
        <w:t>d) neověřenou kopii dokladu potvrzujícího získání odborné způsobilosti,</w:t>
      </w:r>
    </w:p>
    <w:p w:rsidR="00351250" w:rsidRPr="0014118F" w:rsidRDefault="00351250" w:rsidP="00351250">
      <w:pPr>
        <w:pStyle w:val="NS"/>
      </w:pPr>
      <w:r>
        <w:t>e) neověřenou kopii dokladu o získání specializované způsobilosti nebo zvláštní odborné způsobilosti, pokud ji získal</w:t>
      </w:r>
      <w:r w:rsidR="00E96F83">
        <w:t>.</w:t>
      </w:r>
    </w:p>
    <w:p w:rsidR="007A6AAC" w:rsidRDefault="007A6AAC" w:rsidP="00C17F90">
      <w:pPr>
        <w:pStyle w:val="NS"/>
      </w:pPr>
    </w:p>
    <w:p w:rsidR="00DA72AD" w:rsidRDefault="00DA72AD" w:rsidP="00DA72AD">
      <w:pPr>
        <w:pStyle w:val="NS"/>
      </w:pPr>
      <w:r>
        <w:t>Uchazeč bude vybírán tříčlennou komisí, hodnoceny osobní předpoklady, znalosti a schopnosti pro výkon povolání v daném oboru. Po posouzení přihlášek může být vybraný uchazeč vyzván k osobnímu pohovoru. Výsledek výběrového řízení bude uchazeči sdělen nejpozději do 10 pracovních dnů ode dne ukončení výběrového řízení.</w:t>
      </w:r>
    </w:p>
    <w:p w:rsidR="005B6091" w:rsidRDefault="005B6091" w:rsidP="00DA72AD">
      <w:pPr>
        <w:pStyle w:val="NS"/>
      </w:pPr>
    </w:p>
    <w:p w:rsidR="00DA72AD" w:rsidRPr="00C17F90" w:rsidRDefault="005B6091" w:rsidP="00C17F90">
      <w:pPr>
        <w:pStyle w:val="NS"/>
      </w:pPr>
      <w:r>
        <w:t xml:space="preserve">MUDr. Štěpán Votoček, ředitel Nemocnice Slaný                   </w:t>
      </w:r>
      <w:r w:rsidR="00E714A7">
        <w:t xml:space="preserve">                               </w:t>
      </w:r>
    </w:p>
    <w:sectPr w:rsidR="00DA72AD" w:rsidRPr="00C17F90" w:rsidSect="00835C33">
      <w:headerReference w:type="default" r:id="rId9"/>
      <w:footerReference w:type="default" r:id="rId10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E71" w:rsidRDefault="00F30E71">
      <w:pPr>
        <w:spacing w:after="0" w:line="240" w:lineRule="auto"/>
      </w:pPr>
      <w:r>
        <w:separator/>
      </w:r>
    </w:p>
  </w:endnote>
  <w:endnote w:type="continuationSeparator" w:id="0">
    <w:p w:rsidR="00F30E71" w:rsidRDefault="00F30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E71" w:rsidRDefault="00F30E7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30E71" w:rsidRDefault="00F30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25788"/>
    <w:multiLevelType w:val="hybridMultilevel"/>
    <w:tmpl w:val="A540F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AC"/>
    <w:rsid w:val="0000065B"/>
    <w:rsid w:val="00016D73"/>
    <w:rsid w:val="00047FF0"/>
    <w:rsid w:val="0005165A"/>
    <w:rsid w:val="00056F21"/>
    <w:rsid w:val="00071D30"/>
    <w:rsid w:val="00083E55"/>
    <w:rsid w:val="0010242C"/>
    <w:rsid w:val="0014118F"/>
    <w:rsid w:val="001825E3"/>
    <w:rsid w:val="001B6949"/>
    <w:rsid w:val="001D1D0A"/>
    <w:rsid w:val="001F37E4"/>
    <w:rsid w:val="001F3F83"/>
    <w:rsid w:val="00222DEE"/>
    <w:rsid w:val="0023780A"/>
    <w:rsid w:val="00290009"/>
    <w:rsid w:val="002E6E23"/>
    <w:rsid w:val="00311BE4"/>
    <w:rsid w:val="00336AA9"/>
    <w:rsid w:val="00351250"/>
    <w:rsid w:val="0038650C"/>
    <w:rsid w:val="00404FC3"/>
    <w:rsid w:val="00417B88"/>
    <w:rsid w:val="00442D9F"/>
    <w:rsid w:val="004860E7"/>
    <w:rsid w:val="004915C3"/>
    <w:rsid w:val="00495AD5"/>
    <w:rsid w:val="004E7259"/>
    <w:rsid w:val="005137D3"/>
    <w:rsid w:val="00525644"/>
    <w:rsid w:val="005A2DB7"/>
    <w:rsid w:val="005B6091"/>
    <w:rsid w:val="00634A12"/>
    <w:rsid w:val="00634D9B"/>
    <w:rsid w:val="006E4B6B"/>
    <w:rsid w:val="006E60D7"/>
    <w:rsid w:val="00725B5B"/>
    <w:rsid w:val="007306B4"/>
    <w:rsid w:val="00780549"/>
    <w:rsid w:val="007936CD"/>
    <w:rsid w:val="007A6AAC"/>
    <w:rsid w:val="007C237F"/>
    <w:rsid w:val="007E32F5"/>
    <w:rsid w:val="00835C33"/>
    <w:rsid w:val="00840821"/>
    <w:rsid w:val="00882439"/>
    <w:rsid w:val="00951FFA"/>
    <w:rsid w:val="00991229"/>
    <w:rsid w:val="00A04814"/>
    <w:rsid w:val="00A64E2A"/>
    <w:rsid w:val="00AC5E50"/>
    <w:rsid w:val="00B219BC"/>
    <w:rsid w:val="00B31C71"/>
    <w:rsid w:val="00B97DA2"/>
    <w:rsid w:val="00BA3B57"/>
    <w:rsid w:val="00BA5081"/>
    <w:rsid w:val="00BB2642"/>
    <w:rsid w:val="00BF0C99"/>
    <w:rsid w:val="00BF138C"/>
    <w:rsid w:val="00C17F90"/>
    <w:rsid w:val="00C62E41"/>
    <w:rsid w:val="00CA7004"/>
    <w:rsid w:val="00CB3DE8"/>
    <w:rsid w:val="00CB59DE"/>
    <w:rsid w:val="00CE2C90"/>
    <w:rsid w:val="00CE6A61"/>
    <w:rsid w:val="00D17A10"/>
    <w:rsid w:val="00D35DD0"/>
    <w:rsid w:val="00D758DF"/>
    <w:rsid w:val="00D77299"/>
    <w:rsid w:val="00DA72AD"/>
    <w:rsid w:val="00DB2B09"/>
    <w:rsid w:val="00DD3C7A"/>
    <w:rsid w:val="00E177E9"/>
    <w:rsid w:val="00E212F4"/>
    <w:rsid w:val="00E61B4F"/>
    <w:rsid w:val="00E670C4"/>
    <w:rsid w:val="00E714A7"/>
    <w:rsid w:val="00E762AE"/>
    <w:rsid w:val="00E96F83"/>
    <w:rsid w:val="00EE15E5"/>
    <w:rsid w:val="00F0673D"/>
    <w:rsid w:val="00F13E74"/>
    <w:rsid w:val="00F20370"/>
    <w:rsid w:val="00F30E71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01591E-C01B-4852-A5FF-EF828E07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23780A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23780A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4118F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41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stvi@nemocniceslan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2657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D7FC1-E11B-4EC5-936E-D9EF39A98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</Template>
  <TotalTime>14</TotalTime>
  <Pages>1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MUDr. Štěpán Votoček</dc:creator>
  <cp:keywords/>
  <dc:description/>
  <cp:lastModifiedBy>Hořejší Miloslava</cp:lastModifiedBy>
  <cp:revision>8</cp:revision>
  <cp:lastPrinted>2021-06-29T07:31:00Z</cp:lastPrinted>
  <dcterms:created xsi:type="dcterms:W3CDTF">2022-07-13T11:53:00Z</dcterms:created>
  <dcterms:modified xsi:type="dcterms:W3CDTF">2022-08-17T06:00:00Z</dcterms:modified>
</cp:coreProperties>
</file>